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C3728" w14:textId="47932496" w:rsidR="00751DED" w:rsidRDefault="005F69F2">
      <w:pPr>
        <w:pStyle w:val="Heading1"/>
      </w:pPr>
      <w:bookmarkStart w:id="0" w:name="_Toc400361362"/>
      <w:bookmarkStart w:id="1" w:name="_Toc443397153"/>
      <w:bookmarkStart w:id="2" w:name="_Toc357771638"/>
      <w:bookmarkStart w:id="3" w:name="_Toc346793416"/>
      <w:bookmarkStart w:id="4" w:name="_Toc328122777"/>
      <w:r w:rsidRPr="000A018C">
        <w:rPr>
          <w:noProof/>
        </w:rPr>
        <w:drawing>
          <wp:anchor distT="0" distB="0" distL="114300" distR="114300" simplePos="0" relativeHeight="251659264" behindDoc="1" locked="0" layoutInCell="1" allowOverlap="1" wp14:anchorId="2751D7D9" wp14:editId="52223E33">
            <wp:simplePos x="0" y="0"/>
            <wp:positionH relativeFrom="margin">
              <wp:posOffset>5028353</wp:posOffset>
            </wp:positionH>
            <wp:positionV relativeFrom="margin">
              <wp:posOffset>-148802</wp:posOffset>
            </wp:positionV>
            <wp:extent cx="631825" cy="777875"/>
            <wp:effectExtent l="0" t="0" r="0" b="3175"/>
            <wp:wrapTight wrapText="bothSides">
              <wp:wrapPolygon edited="0">
                <wp:start x="0" y="0"/>
                <wp:lineTo x="0" y="14282"/>
                <wp:lineTo x="651" y="16927"/>
                <wp:lineTo x="7164" y="21159"/>
                <wp:lineTo x="7815" y="21159"/>
                <wp:lineTo x="13025" y="21159"/>
                <wp:lineTo x="13676" y="21159"/>
                <wp:lineTo x="19538" y="16927"/>
                <wp:lineTo x="20840" y="14282"/>
                <wp:lineTo x="20840" y="0"/>
                <wp:lineTo x="0" y="0"/>
              </wp:wrapPolygon>
            </wp:wrapTight>
            <wp:docPr id="1" name="Picture 1" descr="H:\Website images\Eskdale logo high re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ebsite images\Eskdale logo high res1.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76" t="260" r="14433" b="-260"/>
                    <a:stretch/>
                  </pic:blipFill>
                  <pic:spPr bwMode="auto">
                    <a:xfrm>
                      <a:off x="0" y="0"/>
                      <a:ext cx="631825" cy="777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5877">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F15877">
        <w:t>:</w:t>
      </w:r>
      <w:r w:rsidR="00F15877">
        <w:br/>
      </w:r>
      <w:r w:rsidR="00453FEB">
        <w:t>Eskdale Junior School</w:t>
      </w:r>
    </w:p>
    <w:p w14:paraId="76C07113"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1DD02A96"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FBEDF96"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689456BB" w14:textId="77777777" w:rsidR="00751DED" w:rsidRDefault="00F15877">
            <w:pPr>
              <w:pStyle w:val="TableHeader"/>
              <w:jc w:val="left"/>
            </w:pPr>
            <w:r>
              <w:t>Information</w:t>
            </w:r>
          </w:p>
        </w:tc>
      </w:tr>
      <w:tr w:rsidR="00751DED" w14:paraId="08AC132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E907C"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9D6A4" w14:textId="540024DE" w:rsidR="00751DED" w:rsidRDefault="007E4190">
            <w:pPr>
              <w:pStyle w:val="TableRow"/>
            </w:pPr>
            <w:r>
              <w:t>202</w:t>
            </w:r>
            <w:r w:rsidR="004D36DB">
              <w:t>5</w:t>
            </w:r>
            <w:r>
              <w:t>-202</w:t>
            </w:r>
            <w:r w:rsidR="004D36DB">
              <w:t>6</w:t>
            </w:r>
          </w:p>
        </w:tc>
      </w:tr>
      <w:tr w:rsidR="00751DED" w14:paraId="24112AF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72372"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79E50" w14:textId="0850E9B0" w:rsidR="00751DED" w:rsidRDefault="004D36DB">
            <w:pPr>
              <w:pStyle w:val="TableRow"/>
            </w:pPr>
            <w:r>
              <w:t>26</w:t>
            </w:r>
            <w:r w:rsidR="007E4190">
              <w:t>.9.202</w:t>
            </w:r>
            <w:r>
              <w:t>5</w:t>
            </w:r>
          </w:p>
        </w:tc>
      </w:tr>
      <w:tr w:rsidR="00751DED" w14:paraId="743E03A6"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B3A8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F00D60" w14:textId="5EEBF4D8" w:rsidR="00751DED" w:rsidRDefault="005F69F2">
            <w:pPr>
              <w:pStyle w:val="TableRow"/>
            </w:pPr>
            <w:r>
              <w:t>July 202</w:t>
            </w:r>
            <w:r w:rsidR="004D36DB">
              <w:t>6</w:t>
            </w:r>
          </w:p>
        </w:tc>
      </w:tr>
      <w:tr w:rsidR="00751DED" w14:paraId="02A145E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EE71A"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48438" w14:textId="5D6A0A1F" w:rsidR="00751DED" w:rsidRDefault="004D36DB">
            <w:pPr>
              <w:pStyle w:val="TableRow"/>
            </w:pPr>
            <w:r>
              <w:t>Rob Scruton</w:t>
            </w:r>
          </w:p>
        </w:tc>
      </w:tr>
      <w:tr w:rsidR="00751DED" w14:paraId="46AB6AD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304BD"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97007" w14:textId="77777777" w:rsidR="00751DED" w:rsidRDefault="007E4190">
            <w:pPr>
              <w:pStyle w:val="TableRow"/>
            </w:pPr>
            <w:r>
              <w:t>As above</w:t>
            </w:r>
          </w:p>
        </w:tc>
      </w:tr>
      <w:tr w:rsidR="00751DED" w14:paraId="4927462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EB344"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00687" w14:textId="77777777" w:rsidR="00751DED" w:rsidRDefault="007E4190">
            <w:pPr>
              <w:pStyle w:val="TableRow"/>
            </w:pPr>
            <w:r>
              <w:t>Nottinghamshire Music Hub</w:t>
            </w:r>
          </w:p>
        </w:tc>
      </w:tr>
      <w:tr w:rsidR="00751DED" w14:paraId="3995E2F0"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BC2416"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CB959" w14:textId="77777777" w:rsidR="00751DED" w:rsidRDefault="007E4190">
            <w:pPr>
              <w:pStyle w:val="TableRow"/>
            </w:pPr>
            <w:r>
              <w:t>Music Mark accreditation &amp; membership</w:t>
            </w:r>
          </w:p>
          <w:p w14:paraId="06C11D83" w14:textId="04B52F5F" w:rsidR="004D36DB" w:rsidRDefault="004D36DB">
            <w:pPr>
              <w:pStyle w:val="TableRow"/>
            </w:pPr>
            <w:r>
              <w:t>PPA Ltd-Music provision</w:t>
            </w:r>
          </w:p>
        </w:tc>
      </w:tr>
      <w:bookmarkEnd w:id="2"/>
      <w:bookmarkEnd w:id="3"/>
      <w:bookmarkEnd w:id="4"/>
    </w:tbl>
    <w:p w14:paraId="462FF26F" w14:textId="77777777" w:rsidR="00751DED" w:rsidRDefault="00751DED"/>
    <w:p w14:paraId="38747467"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66A2525B" w14:textId="77777777" w:rsidR="00751DED" w:rsidRDefault="00F15877">
      <w:pPr>
        <w:pStyle w:val="Heading2"/>
        <w:spacing w:before="600"/>
      </w:pPr>
      <w:bookmarkStart w:id="14" w:name="_Toc357771640"/>
      <w:bookmarkStart w:id="15" w:name="_Toc346793418"/>
      <w:r>
        <w:t>Part A: Curriculum music</w:t>
      </w:r>
    </w:p>
    <w:p w14:paraId="7C3E5D13"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2FCDD267"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590F1" w14:textId="00D89566" w:rsidR="0078390D" w:rsidRDefault="0078390D">
            <w:pPr>
              <w:spacing w:before="120" w:after="120"/>
              <w:rPr>
                <w:rFonts w:cs="Arial"/>
              </w:rPr>
            </w:pPr>
            <w:r>
              <w:rPr>
                <w:rFonts w:cs="Arial"/>
              </w:rPr>
              <w:t xml:space="preserve">Each </w:t>
            </w:r>
            <w:r w:rsidR="00B94B9F">
              <w:rPr>
                <w:rFonts w:cs="Arial"/>
              </w:rPr>
              <w:t>class</w:t>
            </w:r>
            <w:r>
              <w:rPr>
                <w:rFonts w:cs="Arial"/>
              </w:rPr>
              <w:t xml:space="preserve"> receives 1 hour of classroom</w:t>
            </w:r>
            <w:r w:rsidR="00E05909">
              <w:rPr>
                <w:rFonts w:cs="Arial"/>
              </w:rPr>
              <w:t>-</w:t>
            </w:r>
            <w:r>
              <w:rPr>
                <w:rFonts w:cs="Arial"/>
              </w:rPr>
              <w:t xml:space="preserve">based music teaching a week as well as a music assembly each </w:t>
            </w:r>
            <w:r w:rsidR="0052048F">
              <w:rPr>
                <w:rFonts w:cs="Arial"/>
              </w:rPr>
              <w:t>Wednesday</w:t>
            </w:r>
            <w:r w:rsidR="00FB5BE1">
              <w:rPr>
                <w:rFonts w:cs="Arial"/>
              </w:rPr>
              <w:t xml:space="preserve"> where the whole school sings. </w:t>
            </w:r>
          </w:p>
          <w:p w14:paraId="4216753F" w14:textId="774F5205" w:rsidR="00F61032" w:rsidRDefault="0078390D">
            <w:pPr>
              <w:spacing w:before="120" w:after="120"/>
              <w:rPr>
                <w:rFonts w:cs="Arial"/>
              </w:rPr>
            </w:pPr>
            <w:r>
              <w:rPr>
                <w:rFonts w:cs="Arial"/>
              </w:rPr>
              <w:t>Lessons cover</w:t>
            </w:r>
            <w:r w:rsidR="00F61032">
              <w:rPr>
                <w:rFonts w:cs="Arial"/>
              </w:rPr>
              <w:t xml:space="preserve"> key concepts such as Musical Elements in increasing detail</w:t>
            </w:r>
            <w:r>
              <w:rPr>
                <w:rFonts w:cs="Arial"/>
              </w:rPr>
              <w:t xml:space="preserve"> as t</w:t>
            </w:r>
            <w:r w:rsidR="00E907DB">
              <w:rPr>
                <w:rFonts w:cs="Arial"/>
              </w:rPr>
              <w:t>hey progress through the school as well as a wide variety of different genres and eras of music and skills such as singing, listening and appraising, composing, playing and performing.</w:t>
            </w:r>
          </w:p>
          <w:p w14:paraId="729CC9ED" w14:textId="77777777" w:rsidR="00F61032" w:rsidRDefault="00034434">
            <w:pPr>
              <w:spacing w:before="120" w:after="120"/>
              <w:rPr>
                <w:rFonts w:cs="Arial"/>
              </w:rPr>
            </w:pPr>
            <w:r>
              <w:rPr>
                <w:rFonts w:cs="Arial"/>
              </w:rPr>
              <w:t xml:space="preserve">See our ‘Think Like a Musician’ subject rationale on our website for more information </w:t>
            </w:r>
            <w:r w:rsidR="0078390D">
              <w:rPr>
                <w:rFonts w:cs="Arial"/>
              </w:rPr>
              <w:t xml:space="preserve">- </w:t>
            </w:r>
            <w:hyperlink r:id="rId11" w:history="1">
              <w:r w:rsidR="0078390D" w:rsidRPr="00B44038">
                <w:rPr>
                  <w:rStyle w:val="Hyperlink"/>
                  <w:rFonts w:cs="Arial"/>
                </w:rPr>
                <w:t>https://www.eskdale.notts.sch.uk/page/?title=Think+like+a+%2E%2E%2EMusician%21&amp;pid=60</w:t>
              </w:r>
            </w:hyperlink>
          </w:p>
          <w:p w14:paraId="03FB735A" w14:textId="15C47C01" w:rsidR="00420DBF" w:rsidRDefault="00E907DB">
            <w:pPr>
              <w:spacing w:before="120" w:after="120"/>
              <w:rPr>
                <w:rFonts w:cs="Arial"/>
              </w:rPr>
            </w:pPr>
            <w:r>
              <w:rPr>
                <w:rFonts w:cs="Arial"/>
              </w:rPr>
              <w:lastRenderedPageBreak/>
              <w:t>See how we adapt our curriculum and support</w:t>
            </w:r>
            <w:r w:rsidR="00034434">
              <w:rPr>
                <w:rFonts w:cs="Arial"/>
              </w:rPr>
              <w:t xml:space="preserve"> pupils with SEND in the following document, on our website</w:t>
            </w:r>
            <w:r w:rsidR="009863D4">
              <w:rPr>
                <w:rFonts w:cs="Arial"/>
              </w:rPr>
              <w:t>:</w:t>
            </w:r>
            <w:r w:rsidR="00034434">
              <w:rPr>
                <w:rFonts w:cs="Arial"/>
              </w:rPr>
              <w:t xml:space="preserve"> </w:t>
            </w:r>
          </w:p>
          <w:p w14:paraId="0A9E4774" w14:textId="486A7B33" w:rsidR="00E907DB" w:rsidRPr="00A41B3F" w:rsidRDefault="008E4010">
            <w:pPr>
              <w:spacing w:before="120" w:after="120"/>
              <w:rPr>
                <w:rFonts w:cs="Arial"/>
                <w:color w:val="0000FF"/>
                <w:u w:val="single"/>
              </w:rPr>
            </w:pPr>
            <w:hyperlink r:id="rId12" w:history="1">
              <w:r w:rsidR="0078390D" w:rsidRPr="00B44038">
                <w:rPr>
                  <w:rStyle w:val="Hyperlink"/>
                  <w:rFonts w:cs="Arial"/>
                </w:rPr>
                <w:t>https://primarysite-prod-sorted.s3.amazonaws.com/eskdalenotts/UploadedDocument/58e045bc-3ba2-435f-962e-b68752360292/adaptive-teaching-music.pdf</w:t>
              </w:r>
            </w:hyperlink>
          </w:p>
          <w:p w14:paraId="4A071A79" w14:textId="29A1ECBC" w:rsidR="00034434" w:rsidRDefault="00725AAC">
            <w:pPr>
              <w:spacing w:before="120" w:after="120"/>
              <w:rPr>
                <w:rFonts w:cs="Arial"/>
              </w:rPr>
            </w:pPr>
            <w:r>
              <w:rPr>
                <w:rFonts w:cs="Arial"/>
              </w:rPr>
              <w:t xml:space="preserve"> </w:t>
            </w:r>
            <w:r w:rsidR="00034434">
              <w:rPr>
                <w:rFonts w:cs="Arial"/>
              </w:rPr>
              <w:t>Our curriculum is delivered by a music specialist teacher</w:t>
            </w:r>
            <w:r w:rsidR="004D36DB">
              <w:rPr>
                <w:rFonts w:cs="Arial"/>
              </w:rPr>
              <w:t xml:space="preserve"> from PPA Ltd</w:t>
            </w:r>
            <w:r w:rsidR="00FB5BE1">
              <w:rPr>
                <w:rFonts w:cs="Arial"/>
              </w:rPr>
              <w:t xml:space="preserve"> and</w:t>
            </w:r>
            <w:r w:rsidR="009863D4">
              <w:rPr>
                <w:rFonts w:cs="Arial"/>
              </w:rPr>
              <w:t xml:space="preserve"> curriculum knowledge</w:t>
            </w:r>
            <w:r w:rsidR="00034434">
              <w:rPr>
                <w:rFonts w:cs="Arial"/>
              </w:rPr>
              <w:t xml:space="preserve"> is informed by and in line with the expectations of the National Curriculum for Music and the MMC</w:t>
            </w:r>
            <w:r w:rsidR="004D36DB">
              <w:rPr>
                <w:rFonts w:cs="Arial"/>
              </w:rPr>
              <w:t>.</w:t>
            </w:r>
          </w:p>
          <w:p w14:paraId="0D8F82DB" w14:textId="243B190D" w:rsidR="00034434" w:rsidRDefault="00725AAC">
            <w:pPr>
              <w:spacing w:before="120" w:after="120"/>
              <w:rPr>
                <w:rFonts w:cs="Arial"/>
              </w:rPr>
            </w:pPr>
            <w:r>
              <w:rPr>
                <w:rFonts w:cs="Arial"/>
              </w:rPr>
              <w:t xml:space="preserve"> Pupil</w:t>
            </w:r>
            <w:r w:rsidR="00034434">
              <w:rPr>
                <w:rFonts w:cs="Arial"/>
              </w:rPr>
              <w:t>s use a variety of instruments throughout their 4 years at Eskdale, where skills</w:t>
            </w:r>
            <w:r w:rsidR="009863D4">
              <w:rPr>
                <w:rFonts w:cs="Arial"/>
              </w:rPr>
              <w:t xml:space="preserve"> and knowledge</w:t>
            </w:r>
            <w:r w:rsidR="00034434">
              <w:rPr>
                <w:rFonts w:cs="Arial"/>
              </w:rPr>
              <w:t xml:space="preserve"> are developed year on year</w:t>
            </w:r>
            <w:r w:rsidR="009863D4">
              <w:rPr>
                <w:rFonts w:cs="Arial"/>
              </w:rPr>
              <w:t xml:space="preserve">. Pupils </w:t>
            </w:r>
            <w:r w:rsidR="00034434">
              <w:rPr>
                <w:rFonts w:cs="Arial"/>
              </w:rPr>
              <w:t>also have opportunities to learn and play other instruments in specific units of learning</w:t>
            </w:r>
            <w:r w:rsidR="00FB5BE1">
              <w:rPr>
                <w:rFonts w:cs="Arial"/>
              </w:rPr>
              <w:t xml:space="preserve"> utilising </w:t>
            </w:r>
            <w:r w:rsidR="00034434">
              <w:rPr>
                <w:rFonts w:cs="Arial"/>
              </w:rPr>
              <w:t>tuned and untuned percussion.</w:t>
            </w:r>
          </w:p>
          <w:p w14:paraId="55A9C990" w14:textId="01297D33" w:rsidR="00751DED" w:rsidRPr="00A65F01" w:rsidRDefault="00725AAC" w:rsidP="00A65F01">
            <w:pPr>
              <w:spacing w:before="120" w:after="120"/>
              <w:rPr>
                <w:rFonts w:cs="Arial"/>
              </w:rPr>
            </w:pPr>
            <w:r>
              <w:rPr>
                <w:rFonts w:cs="Arial"/>
              </w:rPr>
              <w:t xml:space="preserve"> </w:t>
            </w:r>
            <w:r w:rsidR="00034434">
              <w:rPr>
                <w:rFonts w:cs="Arial"/>
              </w:rPr>
              <w:t>They regularly sing</w:t>
            </w:r>
            <w:r w:rsidR="00E907DB">
              <w:rPr>
                <w:rFonts w:cs="Arial"/>
              </w:rPr>
              <w:t xml:space="preserve"> as part of units of work and</w:t>
            </w:r>
            <w:r w:rsidR="00A65F01">
              <w:rPr>
                <w:rFonts w:cs="Arial"/>
              </w:rPr>
              <w:t xml:space="preserve"> learn </w:t>
            </w:r>
            <w:r w:rsidR="00A65F01" w:rsidRPr="00A65F01">
              <w:rPr>
                <w:rFonts w:cs="Arial"/>
              </w:rPr>
              <w:t xml:space="preserve">how to sing with </w:t>
            </w:r>
            <w:r w:rsidR="00A65F01">
              <w:rPr>
                <w:rFonts w:cs="Arial"/>
              </w:rPr>
              <w:t xml:space="preserve">increasing </w:t>
            </w:r>
            <w:r w:rsidR="00A65F01" w:rsidRPr="00A65F01">
              <w:rPr>
                <w:rFonts w:cs="Arial"/>
              </w:rPr>
              <w:t>c</w:t>
            </w:r>
            <w:r w:rsidR="00A65F01">
              <w:rPr>
                <w:rFonts w:cs="Arial"/>
              </w:rPr>
              <w:t xml:space="preserve">ontrol and a wider vocal range including </w:t>
            </w:r>
            <w:r w:rsidR="00A65F01" w:rsidRPr="00A65F01">
              <w:rPr>
                <w:rFonts w:cs="Arial"/>
              </w:rPr>
              <w:t>clear diction, pitch (in tune</w:t>
            </w:r>
            <w:r w:rsidR="00A65F01">
              <w:rPr>
                <w:rFonts w:cs="Arial"/>
              </w:rPr>
              <w:t>), phrase &amp; musical expression.</w:t>
            </w:r>
            <w:r w:rsidR="00F15877" w:rsidRPr="00A65F01">
              <w:rPr>
                <w:rFonts w:cs="Arial"/>
              </w:rPr>
              <w:t xml:space="preserve"> </w:t>
            </w:r>
          </w:p>
          <w:p w14:paraId="3CCD6CA5" w14:textId="153043D0" w:rsidR="00751DED" w:rsidRPr="00A65F01" w:rsidRDefault="00725AAC" w:rsidP="00A65F01">
            <w:pPr>
              <w:spacing w:before="120" w:after="120"/>
              <w:rPr>
                <w:rFonts w:cs="Arial"/>
              </w:rPr>
            </w:pPr>
            <w:r>
              <w:rPr>
                <w:rFonts w:cs="Arial"/>
              </w:rPr>
              <w:t xml:space="preserve"> </w:t>
            </w:r>
            <w:r w:rsidR="00A65F01">
              <w:rPr>
                <w:rFonts w:cs="Arial"/>
              </w:rPr>
              <w:t>We are part of the Nottinghamshire Music Hub and liaise regularly with Inspire, our music service regarding peripatetic music lessons and other opportunities available locally.</w:t>
            </w:r>
          </w:p>
        </w:tc>
      </w:tr>
    </w:tbl>
    <w:p w14:paraId="060D98CE" w14:textId="77777777" w:rsidR="00751DED" w:rsidRDefault="00F15877">
      <w:pPr>
        <w:pStyle w:val="Heading2"/>
        <w:spacing w:before="600"/>
      </w:pPr>
      <w:bookmarkStart w:id="16" w:name="_Toc443397160"/>
      <w:r>
        <w:lastRenderedPageBreak/>
        <w:t>Part B: Co-curricular music</w:t>
      </w:r>
    </w:p>
    <w:p w14:paraId="52ABD314"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0E81B378"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7B91B" w14:textId="0686C754" w:rsidR="00A65F01" w:rsidRDefault="00725AAC">
            <w:pPr>
              <w:spacing w:before="120" w:after="120"/>
            </w:pPr>
            <w:r>
              <w:t xml:space="preserve"> </w:t>
            </w:r>
            <w:r w:rsidR="00A65F01">
              <w:t>Pupils are able to access individual or paired/small group lessons in piano</w:t>
            </w:r>
            <w:r>
              <w:t xml:space="preserve"> and </w:t>
            </w:r>
            <w:r w:rsidR="00A65F01">
              <w:t xml:space="preserve">guitar through the Inspire music service and </w:t>
            </w:r>
            <w:r>
              <w:t xml:space="preserve">drumming supported by </w:t>
            </w:r>
            <w:r w:rsidR="00A65F01">
              <w:t xml:space="preserve">Rockley </w:t>
            </w:r>
            <w:r w:rsidR="0008546E">
              <w:t>Music.</w:t>
            </w:r>
          </w:p>
          <w:p w14:paraId="06F99E39" w14:textId="5003AE47" w:rsidR="0008546E" w:rsidRDefault="00725AAC">
            <w:pPr>
              <w:spacing w:before="120" w:after="120"/>
            </w:pPr>
            <w:r>
              <w:t xml:space="preserve"> </w:t>
            </w:r>
            <w:r w:rsidR="0008546E">
              <w:t>We have a weekly singing assembly which the w</w:t>
            </w:r>
            <w:r w:rsidR="00A41B3F">
              <w:t>hole school attends and have a w</w:t>
            </w:r>
            <w:r w:rsidR="0008546E">
              <w:t>ide repertoire of warm-up songs</w:t>
            </w:r>
            <w:r w:rsidR="004D36DB">
              <w:t xml:space="preserve"> (the school’s anthem ‘Aim i</w:t>
            </w:r>
            <w:r w:rsidR="00FB5BE1">
              <w:t>t</w:t>
            </w:r>
            <w:r w:rsidR="004D36DB">
              <w:t xml:space="preserve"> High’)</w:t>
            </w:r>
            <w:r w:rsidR="0008546E">
              <w:t xml:space="preserve"> and ‘favourite songs’ which can also be accessed by our children on the website.</w:t>
            </w:r>
          </w:p>
          <w:p w14:paraId="63B0BE4E" w14:textId="12294817" w:rsidR="00751DED" w:rsidRDefault="00725AAC" w:rsidP="0008546E">
            <w:pPr>
              <w:spacing w:before="120" w:after="120"/>
            </w:pPr>
            <w:r>
              <w:t xml:space="preserve"> </w:t>
            </w:r>
            <w:r w:rsidR="0008546E">
              <w:t>Children are able to access the piano in the music room for additional practice to support their learning in peripatetic lessons</w:t>
            </w:r>
            <w:r w:rsidR="004D36DB">
              <w:t>.</w:t>
            </w:r>
          </w:p>
        </w:tc>
      </w:tr>
    </w:tbl>
    <w:p w14:paraId="4BAC23F2" w14:textId="3841C05F" w:rsidR="004D36DB" w:rsidRDefault="004D36DB">
      <w:pPr>
        <w:pStyle w:val="Heading2"/>
        <w:spacing w:before="600"/>
      </w:pPr>
    </w:p>
    <w:p w14:paraId="4D7DC98A" w14:textId="77777777" w:rsidR="00FB5BE1" w:rsidRPr="00FB5BE1" w:rsidRDefault="00FB5BE1" w:rsidP="00FB5BE1"/>
    <w:p w14:paraId="20CEC31C" w14:textId="54BF5852" w:rsidR="00751DED" w:rsidRDefault="00F15877">
      <w:pPr>
        <w:pStyle w:val="Heading2"/>
        <w:spacing w:before="600"/>
      </w:pPr>
      <w:r>
        <w:lastRenderedPageBreak/>
        <w:t>Part C: Musical experiences</w:t>
      </w:r>
    </w:p>
    <w:p w14:paraId="371FCBB6"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0310A6B8"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DEEF5" w14:textId="4A396B9F" w:rsidR="0008546E" w:rsidRDefault="00725AAC">
            <w:pPr>
              <w:spacing w:before="120" w:after="120"/>
            </w:pPr>
            <w:r>
              <w:t xml:space="preserve"> W</w:t>
            </w:r>
            <w:r w:rsidR="0008546E">
              <w:t xml:space="preserve">e have a weekly singing assembly which all children attend and sing a variety of songs, including our school </w:t>
            </w:r>
            <w:r>
              <w:t>anthem</w:t>
            </w:r>
            <w:r w:rsidR="0008546E">
              <w:t xml:space="preserve"> ‘Aim it High’.</w:t>
            </w:r>
          </w:p>
          <w:p w14:paraId="5D3C5457" w14:textId="1313F122" w:rsidR="0008546E" w:rsidRDefault="00725AAC">
            <w:pPr>
              <w:spacing w:before="120" w:after="120"/>
            </w:pPr>
            <w:r>
              <w:t xml:space="preserve"> </w:t>
            </w:r>
            <w:r w:rsidR="004A1EE6">
              <w:t>Year 3 perform a Nativity at Christmas and Y6 perform an end of year show.</w:t>
            </w:r>
          </w:p>
          <w:p w14:paraId="7F165AB2" w14:textId="02521036" w:rsidR="00FB5BE1" w:rsidRDefault="00FB5BE1">
            <w:pPr>
              <w:spacing w:before="120" w:after="120"/>
            </w:pPr>
            <w:r>
              <w:t>The whole school perform Christmas Carols at our annual Christmas Service assembly in school.</w:t>
            </w:r>
          </w:p>
          <w:p w14:paraId="2144A18A" w14:textId="684BF812" w:rsidR="00FB5BE1" w:rsidRDefault="00FB5BE1">
            <w:pPr>
              <w:spacing w:before="120" w:after="120"/>
            </w:pPr>
            <w:r>
              <w:t xml:space="preserve"> Music students (Graded singers) from secondary schools in Nottinghamshire perform for pupils at Christmas time, singing Christmas carols.</w:t>
            </w:r>
          </w:p>
          <w:p w14:paraId="4578BE61" w14:textId="43F7078B" w:rsidR="008E4010" w:rsidRDefault="008E4010">
            <w:pPr>
              <w:spacing w:before="120" w:after="120"/>
            </w:pPr>
            <w:r>
              <w:t xml:space="preserve"> Pupils who take part in </w:t>
            </w:r>
            <w:r>
              <w:t>peripatetic lessons</w:t>
            </w:r>
            <w:r>
              <w:t xml:space="preserve"> have the opportunity once a year to perform in a concert for an audience of parents/carers.</w:t>
            </w:r>
          </w:p>
          <w:p w14:paraId="44BC3381" w14:textId="0F9B2866" w:rsidR="004A1EE6" w:rsidRDefault="00725AAC" w:rsidP="004D36DB">
            <w:pPr>
              <w:spacing w:before="120" w:after="120"/>
            </w:pPr>
            <w:r>
              <w:t xml:space="preserve"> </w:t>
            </w:r>
            <w:r w:rsidR="004A1EE6">
              <w:t xml:space="preserve">We have previously </w:t>
            </w:r>
            <w:r w:rsidR="004D36DB">
              <w:t>ha</w:t>
            </w:r>
            <w:r w:rsidR="004D36DB">
              <w:t>d</w:t>
            </w:r>
            <w:r w:rsidR="004D36DB">
              <w:t xml:space="preserve"> the opportunity to go to Young Voices bi-annually</w:t>
            </w:r>
            <w:r w:rsidR="004D36DB">
              <w:t xml:space="preserve"> and </w:t>
            </w:r>
            <w:r w:rsidR="004A1EE6">
              <w:t>invited our local secondary school Jazz Band into school to perform during a whole school assembly and then deliver workshops to each year group</w:t>
            </w:r>
            <w:r w:rsidR="00FB5BE1">
              <w:t>.</w:t>
            </w:r>
          </w:p>
        </w:tc>
      </w:tr>
    </w:tbl>
    <w:p w14:paraId="30D8A5EE" w14:textId="77777777" w:rsidR="00751DED" w:rsidRDefault="00F15877">
      <w:pPr>
        <w:pStyle w:val="Heading2"/>
        <w:tabs>
          <w:tab w:val="left" w:pos="8034"/>
        </w:tabs>
        <w:spacing w:before="600"/>
      </w:pPr>
      <w:r>
        <w:t>In the future</w:t>
      </w:r>
    </w:p>
    <w:p w14:paraId="02626113"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325B8E7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03C18" w14:textId="597B5D8F" w:rsidR="00FB5BE1" w:rsidRDefault="00FB5BE1" w:rsidP="004A1EE6">
            <w:pPr>
              <w:spacing w:before="120" w:after="120"/>
            </w:pPr>
            <w:r>
              <w:t xml:space="preserve">  There are plans to reinstate our </w:t>
            </w:r>
            <w:r w:rsidR="008E4010">
              <w:t xml:space="preserve">school </w:t>
            </w:r>
            <w:r>
              <w:t xml:space="preserve">choir utilising support from our music teacher from PPA Ltd. This would begin with a small-scale choir, running for a limited period. It is hoped that this could be expanded to </w:t>
            </w:r>
            <w:r w:rsidR="008E4010">
              <w:t>accommodate</w:t>
            </w:r>
            <w:r>
              <w:t xml:space="preserve"> more pupils.</w:t>
            </w:r>
          </w:p>
          <w:p w14:paraId="63DF68E0" w14:textId="29150AA5" w:rsidR="00FB5BE1" w:rsidRDefault="00FB5BE1" w:rsidP="004A1EE6">
            <w:pPr>
              <w:spacing w:before="120" w:after="120"/>
            </w:pPr>
            <w:r>
              <w:t xml:space="preserve"> We would like to return to termly</w:t>
            </w:r>
            <w:r w:rsidR="008E4010">
              <w:t xml:space="preserve"> musical</w:t>
            </w:r>
            <w:r>
              <w:t xml:space="preserve"> performances</w:t>
            </w:r>
            <w:r w:rsidR="008E4010">
              <w:t xml:space="preserve"> for all year groups</w:t>
            </w:r>
            <w:r>
              <w:t xml:space="preserve"> that showcase the children’s learning in music sessions for parents/carers.</w:t>
            </w:r>
          </w:p>
          <w:p w14:paraId="0D7FFF5E" w14:textId="47F2E8FE" w:rsidR="00513F17" w:rsidRDefault="004A1EE6" w:rsidP="004A1EE6">
            <w:pPr>
              <w:spacing w:before="120" w:after="120"/>
            </w:pPr>
            <w:r>
              <w:t xml:space="preserve">We hope </w:t>
            </w:r>
            <w:r w:rsidR="00513F17">
              <w:t xml:space="preserve">in the future </w:t>
            </w:r>
            <w:r>
              <w:t xml:space="preserve">to </w:t>
            </w:r>
            <w:r w:rsidR="00513F17">
              <w:t xml:space="preserve">try and </w:t>
            </w:r>
            <w:r>
              <w:t xml:space="preserve">access </w:t>
            </w:r>
            <w:r w:rsidR="00513F17">
              <w:t>more live music opportunities</w:t>
            </w:r>
            <w:r w:rsidR="005B0333">
              <w:t xml:space="preserve">, for example </w:t>
            </w:r>
            <w:r>
              <w:t>the University of Nottingham's f</w:t>
            </w:r>
            <w:r w:rsidR="00513F17">
              <w:t>ree lunchtime concerts</w:t>
            </w:r>
            <w:r w:rsidR="005B0333">
              <w:t xml:space="preserve"> put on b</w:t>
            </w:r>
            <w:r w:rsidR="00513F17">
              <w:t>y university students. (</w:t>
            </w:r>
            <w:hyperlink r:id="rId13" w:history="1">
              <w:r w:rsidR="00513F17" w:rsidRPr="00042D92">
                <w:rPr>
                  <w:rStyle w:val="Hyperlink"/>
                </w:rPr>
                <w:t>https://www.nottingham.ac.uk/humanities/departments/music/news-and-events/lunchtime-concerts.aspx</w:t>
              </w:r>
            </w:hyperlink>
            <w:r w:rsidR="00513F17">
              <w:t>)</w:t>
            </w:r>
          </w:p>
          <w:p w14:paraId="4CE13A21" w14:textId="36FD0979" w:rsidR="008E4010" w:rsidRDefault="008E4010" w:rsidP="004A1EE6">
            <w:pPr>
              <w:spacing w:before="120" w:after="120"/>
            </w:pPr>
            <w:r>
              <w:t xml:space="preserve"> We would like to take part in Young Voices again. </w:t>
            </w:r>
          </w:p>
          <w:p w14:paraId="3AB4D56B" w14:textId="34EB74F7" w:rsidR="00513F17" w:rsidRDefault="00725AAC" w:rsidP="00513F17">
            <w:pPr>
              <w:spacing w:before="120" w:after="120"/>
            </w:pPr>
            <w:r>
              <w:t xml:space="preserve"> </w:t>
            </w:r>
            <w:r w:rsidR="00513F17">
              <w:t>We would like to increase children’</w:t>
            </w:r>
            <w:r w:rsidR="00C51A42">
              <w:t>s access to p</w:t>
            </w:r>
            <w:r w:rsidR="00513F17">
              <w:t>eripatetic music lessons, by widening the variety of instruments on offer to learn</w:t>
            </w:r>
            <w:r w:rsidR="00FB5BE1">
              <w:t>.</w:t>
            </w:r>
          </w:p>
          <w:p w14:paraId="5C292ACB" w14:textId="2DEFA0D2" w:rsidR="00513F17" w:rsidRDefault="00FB5BE1" w:rsidP="00513F17">
            <w:pPr>
              <w:spacing w:before="120" w:after="120"/>
            </w:pPr>
            <w:r>
              <w:t xml:space="preserve"> </w:t>
            </w:r>
            <w:r w:rsidR="00513F17">
              <w:t>We will continue to liaise with our local secondary school and the music department there to further widen children’s access to music</w:t>
            </w:r>
            <w:r>
              <w:t>.</w:t>
            </w:r>
          </w:p>
        </w:tc>
      </w:tr>
    </w:tbl>
    <w:p w14:paraId="7D75CB43" w14:textId="754E33B2" w:rsidR="00751DED" w:rsidRDefault="00F15877">
      <w:pPr>
        <w:pStyle w:val="Heading2"/>
        <w:spacing w:before="600"/>
      </w:pPr>
      <w:r>
        <w:lastRenderedPageBreak/>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2C9C844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2E442" w14:textId="77777777" w:rsidR="00751DED" w:rsidRDefault="00F15877">
            <w:pPr>
              <w:spacing w:before="120" w:after="120"/>
            </w:pPr>
            <w:r>
              <w:rPr>
                <w:rFonts w:cs="Arial"/>
              </w:rPr>
              <w:t xml:space="preserve">The Department for Education publishes a </w:t>
            </w:r>
            <w:hyperlink r:id="rId14"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64A51827" w14:textId="6FDF6043" w:rsidR="00751DED" w:rsidRPr="000C0040" w:rsidRDefault="000C0040" w:rsidP="000C0040">
            <w:pPr>
              <w:spacing w:before="120" w:after="120"/>
              <w:rPr>
                <w:rFonts w:cs="Arial"/>
              </w:rPr>
            </w:pPr>
            <w:r>
              <w:rPr>
                <w:rFonts w:cs="Arial"/>
              </w:rPr>
              <w:t xml:space="preserve">Our </w:t>
            </w:r>
            <w:r w:rsidR="00F15877">
              <w:rPr>
                <w:rFonts w:cs="Arial"/>
              </w:rPr>
              <w:t xml:space="preserve">local </w:t>
            </w:r>
            <w:hyperlink r:id="rId15" w:anchor="section-1" w:history="1">
              <w:r w:rsidR="00F15877">
                <w:rPr>
                  <w:rStyle w:val="Hyperlink"/>
                  <w:rFonts w:cs="Arial"/>
                </w:rPr>
                <w:t>music hub</w:t>
              </w:r>
            </w:hyperlink>
            <w:r w:rsidR="00F15877">
              <w:rPr>
                <w:rFonts w:cs="Arial"/>
              </w:rPr>
              <w:t xml:space="preserve"> </w:t>
            </w:r>
            <w:r>
              <w:rPr>
                <w:rFonts w:cs="Arial"/>
              </w:rPr>
              <w:t xml:space="preserve">also has </w:t>
            </w:r>
            <w:r w:rsidR="00F15877">
              <w:rPr>
                <w:rFonts w:cs="Arial"/>
              </w:rPr>
              <w:t xml:space="preserve">a local plan for music education in place </w:t>
            </w:r>
            <w:bookmarkStart w:id="17" w:name="_GoBack"/>
            <w:bookmarkEnd w:id="17"/>
            <w:r w:rsidR="00F15877">
              <w:rPr>
                <w:rFonts w:cs="Arial"/>
              </w:rPr>
              <w:t>that sho</w:t>
            </w:r>
            <w:r>
              <w:rPr>
                <w:rFonts w:cs="Arial"/>
              </w:rPr>
              <w:t xml:space="preserve">uld include useful information and many more resources - </w:t>
            </w:r>
            <w:hyperlink r:id="rId16" w:history="1">
              <w:r w:rsidRPr="00042D92">
                <w:rPr>
                  <w:rStyle w:val="Hyperlink"/>
                  <w:rFonts w:cs="Arial"/>
                </w:rPr>
                <w:t>https://www.nottinghammusichub.org.uk/</w:t>
              </w:r>
            </w:hyperlink>
          </w:p>
        </w:tc>
      </w:tr>
      <w:bookmarkEnd w:id="14"/>
      <w:bookmarkEnd w:id="15"/>
      <w:bookmarkEnd w:id="16"/>
    </w:tbl>
    <w:p w14:paraId="0B8C9302" w14:textId="77777777" w:rsidR="00751DED" w:rsidRDefault="00751DED"/>
    <w:sectPr w:rsidR="00751DED">
      <w:footerReference w:type="default" r:id="rId1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1754C" w14:textId="77777777" w:rsidR="00453FEB" w:rsidRDefault="00453FEB">
      <w:pPr>
        <w:spacing w:after="0" w:line="240" w:lineRule="auto"/>
      </w:pPr>
      <w:r>
        <w:separator/>
      </w:r>
    </w:p>
  </w:endnote>
  <w:endnote w:type="continuationSeparator" w:id="0">
    <w:p w14:paraId="1BCBE3CE" w14:textId="77777777" w:rsidR="00453FEB" w:rsidRDefault="00453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36918" w14:textId="29992EBB" w:rsidR="00F15877" w:rsidRDefault="005F69F2">
    <w:pPr>
      <w:pStyle w:val="Footer"/>
      <w:ind w:firstLine="4513"/>
    </w:pPr>
    <w:r>
      <w:rPr>
        <w:noProof/>
      </w:rPr>
      <w:drawing>
        <wp:anchor distT="0" distB="0" distL="114300" distR="114300" simplePos="0" relativeHeight="251658240" behindDoc="1" locked="0" layoutInCell="1" allowOverlap="1" wp14:anchorId="70004907" wp14:editId="40061090">
          <wp:simplePos x="0" y="0"/>
          <wp:positionH relativeFrom="column">
            <wp:posOffset>5660390</wp:posOffset>
          </wp:positionH>
          <wp:positionV relativeFrom="paragraph">
            <wp:posOffset>-25400</wp:posOffset>
          </wp:positionV>
          <wp:extent cx="953770" cy="502920"/>
          <wp:effectExtent l="0" t="0" r="0" b="0"/>
          <wp:wrapTight wrapText="bothSides">
            <wp:wrapPolygon edited="0">
              <wp:start x="3020" y="0"/>
              <wp:lineTo x="0" y="4091"/>
              <wp:lineTo x="0" y="18000"/>
              <wp:lineTo x="3451" y="20455"/>
              <wp:lineTo x="7766" y="20455"/>
              <wp:lineTo x="21140" y="18000"/>
              <wp:lineTo x="21140" y="2455"/>
              <wp:lineTo x="7766" y="0"/>
              <wp:lineTo x="302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3770" cy="502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5877">
      <w:fldChar w:fldCharType="begin"/>
    </w:r>
    <w:r w:rsidR="00F15877">
      <w:instrText xml:space="preserve"> PAGE </w:instrText>
    </w:r>
    <w:r w:rsidR="00F15877">
      <w:fldChar w:fldCharType="separate"/>
    </w:r>
    <w:r w:rsidR="00A41B3F">
      <w:rPr>
        <w:noProof/>
      </w:rPr>
      <w:t>3</w:t>
    </w:r>
    <w:r w:rsidR="00F1587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0C7D0" w14:textId="77777777" w:rsidR="00453FEB" w:rsidRDefault="00453FEB">
      <w:pPr>
        <w:spacing w:after="0" w:line="240" w:lineRule="auto"/>
      </w:pPr>
      <w:r>
        <w:separator/>
      </w:r>
    </w:p>
  </w:footnote>
  <w:footnote w:type="continuationSeparator" w:id="0">
    <w:p w14:paraId="1BB9EE86" w14:textId="77777777" w:rsidR="00453FEB" w:rsidRDefault="00453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FEB"/>
    <w:rsid w:val="00034434"/>
    <w:rsid w:val="0008546E"/>
    <w:rsid w:val="000C0040"/>
    <w:rsid w:val="001B3EA4"/>
    <w:rsid w:val="00294DF3"/>
    <w:rsid w:val="00324558"/>
    <w:rsid w:val="00415474"/>
    <w:rsid w:val="00417C7A"/>
    <w:rsid w:val="00420DBF"/>
    <w:rsid w:val="00453FEB"/>
    <w:rsid w:val="00476E61"/>
    <w:rsid w:val="004A1EE6"/>
    <w:rsid w:val="004D36DB"/>
    <w:rsid w:val="00513F17"/>
    <w:rsid w:val="0052048F"/>
    <w:rsid w:val="00586C25"/>
    <w:rsid w:val="005A0639"/>
    <w:rsid w:val="005B0333"/>
    <w:rsid w:val="005F69F2"/>
    <w:rsid w:val="00725AAC"/>
    <w:rsid w:val="00751DED"/>
    <w:rsid w:val="0078390D"/>
    <w:rsid w:val="007E4190"/>
    <w:rsid w:val="008E4010"/>
    <w:rsid w:val="009863D4"/>
    <w:rsid w:val="00A02823"/>
    <w:rsid w:val="00A41B3F"/>
    <w:rsid w:val="00A65F01"/>
    <w:rsid w:val="00A8747C"/>
    <w:rsid w:val="00B20B78"/>
    <w:rsid w:val="00B94B9F"/>
    <w:rsid w:val="00C3413E"/>
    <w:rsid w:val="00C51A42"/>
    <w:rsid w:val="00C74789"/>
    <w:rsid w:val="00E05909"/>
    <w:rsid w:val="00E664F5"/>
    <w:rsid w:val="00E907DB"/>
    <w:rsid w:val="00F15877"/>
    <w:rsid w:val="00F61032"/>
    <w:rsid w:val="00FB5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9732A"/>
  <w15:docId w15:val="{A15CCA34-769A-4F86-A8F8-E36C31A0E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paragraph">
    <w:name w:val="paragraph"/>
    <w:basedOn w:val="Normal"/>
    <w:rsid w:val="00C3413E"/>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C3413E"/>
  </w:style>
  <w:style w:type="character" w:customStyle="1" w:styleId="eop">
    <w:name w:val="eop"/>
    <w:basedOn w:val="DefaultParagraphFont"/>
    <w:rsid w:val="00C34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394457">
      <w:bodyDiv w:val="1"/>
      <w:marLeft w:val="0"/>
      <w:marRight w:val="0"/>
      <w:marTop w:val="0"/>
      <w:marBottom w:val="0"/>
      <w:divBdr>
        <w:top w:val="none" w:sz="0" w:space="0" w:color="auto"/>
        <w:left w:val="none" w:sz="0" w:space="0" w:color="auto"/>
        <w:bottom w:val="none" w:sz="0" w:space="0" w:color="auto"/>
        <w:right w:val="none" w:sz="0" w:space="0" w:color="auto"/>
      </w:divBdr>
      <w:divsChild>
        <w:div w:id="953561675">
          <w:marLeft w:val="0"/>
          <w:marRight w:val="0"/>
          <w:marTop w:val="0"/>
          <w:marBottom w:val="0"/>
          <w:divBdr>
            <w:top w:val="none" w:sz="0" w:space="0" w:color="auto"/>
            <w:left w:val="none" w:sz="0" w:space="0" w:color="auto"/>
            <w:bottom w:val="none" w:sz="0" w:space="0" w:color="auto"/>
            <w:right w:val="none" w:sz="0" w:space="0" w:color="auto"/>
          </w:divBdr>
        </w:div>
        <w:div w:id="186721991">
          <w:marLeft w:val="0"/>
          <w:marRight w:val="0"/>
          <w:marTop w:val="0"/>
          <w:marBottom w:val="0"/>
          <w:divBdr>
            <w:top w:val="none" w:sz="0" w:space="0" w:color="auto"/>
            <w:left w:val="none" w:sz="0" w:space="0" w:color="auto"/>
            <w:bottom w:val="none" w:sz="0" w:space="0" w:color="auto"/>
            <w:right w:val="none" w:sz="0" w:space="0" w:color="auto"/>
          </w:divBdr>
        </w:div>
        <w:div w:id="953441047">
          <w:marLeft w:val="0"/>
          <w:marRight w:val="0"/>
          <w:marTop w:val="0"/>
          <w:marBottom w:val="0"/>
          <w:divBdr>
            <w:top w:val="none" w:sz="0" w:space="0" w:color="auto"/>
            <w:left w:val="none" w:sz="0" w:space="0" w:color="auto"/>
            <w:bottom w:val="none" w:sz="0" w:space="0" w:color="auto"/>
            <w:right w:val="none" w:sz="0" w:space="0" w:color="auto"/>
          </w:divBdr>
        </w:div>
        <w:div w:id="687683837">
          <w:marLeft w:val="0"/>
          <w:marRight w:val="0"/>
          <w:marTop w:val="0"/>
          <w:marBottom w:val="0"/>
          <w:divBdr>
            <w:top w:val="none" w:sz="0" w:space="0" w:color="auto"/>
            <w:left w:val="none" w:sz="0" w:space="0" w:color="auto"/>
            <w:bottom w:val="none" w:sz="0" w:space="0" w:color="auto"/>
            <w:right w:val="none" w:sz="0" w:space="0" w:color="auto"/>
          </w:divBdr>
        </w:div>
        <w:div w:id="13672216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ottingham.ac.uk/humanities/departments/music/news-and-events/lunchtime-concerts.asp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rimarysite-prod-sorted.s3.amazonaws.com/eskdalenotts/UploadedDocument/58e045bc-3ba2-435f-962e-b68752360292/adaptive-teaching-music.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ottinghammusichub.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kdale.notts.sch.uk/page/?title=Think+like+a+%2E%2E%2EMusician%21&amp;pid=60" TargetMode="External"/><Relationship Id="rId5" Type="http://schemas.openxmlformats.org/officeDocument/2006/relationships/styles" Target="styles.xml"/><Relationship Id="rId15" Type="http://schemas.openxmlformats.org/officeDocument/2006/relationships/hyperlink" Target="https://www.artscouncil.org.uk/MusicEducationHub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music-education-information-for-parents-and-young-peopl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AIT-FILE3\rscruton\Documents\MyDocuments\Documents\WebsiteDocument\Web24_25\EmailSchool_music_development_plan_summary_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46C7666D33E1049A7D5E13CF238AD1B" ma:contentTypeVersion="14" ma:contentTypeDescription="Create a new document." ma:contentTypeScope="" ma:versionID="de739106986d4200703baf12fd2e065d">
  <xsd:schema xmlns:xsd="http://www.w3.org/2001/XMLSchema" xmlns:xs="http://www.w3.org/2001/XMLSchema" xmlns:p="http://schemas.microsoft.com/office/2006/metadata/properties" xmlns:ns3="e72c5763-b980-463f-916a-fc70f4e58539" targetNamespace="http://schemas.microsoft.com/office/2006/metadata/properties" ma:root="true" ma:fieldsID="b50a7d82ad5e0f2927252a1e80edebdb" ns3:_="">
    <xsd:import namespace="e72c5763-b980-463f-916a-fc70f4e585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2c5763-b980-463f-916a-fc70f4e585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72c5763-b980-463f-916a-fc70f4e58539" xsi:nil="true"/>
  </documentManagement>
</p:properties>
</file>

<file path=customXml/itemProps1.xml><?xml version="1.0" encoding="utf-8"?>
<ds:datastoreItem xmlns:ds="http://schemas.openxmlformats.org/officeDocument/2006/customXml" ds:itemID="{C6EBC6FD-ED43-4D18-B917-94951E0D1531}">
  <ds:schemaRefs>
    <ds:schemaRef ds:uri="http://schemas.microsoft.com/sharepoint/v3/contenttype/forms"/>
  </ds:schemaRefs>
</ds:datastoreItem>
</file>

<file path=customXml/itemProps2.xml><?xml version="1.0" encoding="utf-8"?>
<ds:datastoreItem xmlns:ds="http://schemas.openxmlformats.org/officeDocument/2006/customXml" ds:itemID="{77BE37A6-A7C7-4194-861C-8BF554952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2c5763-b980-463f-916a-fc70f4e585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920D3D-9A21-49DB-9F59-78F1AE84CEF0}">
  <ds:schemaRef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http://purl.org/dc/elements/1.1/"/>
    <ds:schemaRef ds:uri="e72c5763-b980-463f-916a-fc70f4e58539"/>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EmailSchool_music_development_plan_summary_template (1)</Template>
  <TotalTime>89</TotalTime>
  <Pages>4</Pages>
  <Words>981</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Rebekah Howes</dc:creator>
  <dc:description/>
  <cp:lastModifiedBy>Head</cp:lastModifiedBy>
  <cp:revision>4</cp:revision>
  <cp:lastPrinted>2014-09-18T05:26:00Z</cp:lastPrinted>
  <dcterms:created xsi:type="dcterms:W3CDTF">2025-09-24T08:14:00Z</dcterms:created>
  <dcterms:modified xsi:type="dcterms:W3CDTF">2025-09-24T09:43:00Z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0x010100E46C7666D33E1049A7D5E13CF238AD1B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